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pPr w:leftFromText="180" w:rightFromText="180" w:horzAnchor="page" w:tblpX="241" w:tblpY="-600"/>
        <w:tblW w:w="10490" w:type="dxa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3600"/>
        <w:gridCol w:w="720"/>
        <w:gridCol w:w="6170"/>
      </w:tblGrid>
      <w:tr w:rsidR="001B2ABD" w:rsidRPr="00DA230E" w14:paraId="42EEFC66" w14:textId="77777777" w:rsidTr="00B71902">
        <w:trPr>
          <w:trHeight w:val="4410"/>
        </w:trPr>
        <w:tc>
          <w:tcPr>
            <w:tcW w:w="3600" w:type="dxa"/>
            <w:vAlign w:val="bottom"/>
          </w:tcPr>
          <w:p w14:paraId="2F5E30B7" w14:textId="22D3DC8D" w:rsidR="001B2ABD" w:rsidRPr="00DA230E" w:rsidRDefault="00655487" w:rsidP="00B71902">
            <w:pPr>
              <w:tabs>
                <w:tab w:val="left" w:pos="990"/>
              </w:tabs>
              <w:jc w:val="center"/>
              <w:rPr>
                <w:lang w:val="en-GB"/>
              </w:rPr>
            </w:pPr>
            <w:r w:rsidRPr="00DA230E">
              <w:rPr>
                <w:noProof/>
                <w:lang w:val="en-GB" w:bidi="en-GB"/>
              </w:rPr>
              <mc:AlternateContent>
                <mc:Choice Requires="wps">
                  <w:drawing>
                    <wp:anchor distT="0" distB="0" distL="114300" distR="114300" simplePos="0" relativeHeight="251658751" behindDoc="1" locked="0" layoutInCell="1" allowOverlap="1" wp14:anchorId="05DE6870" wp14:editId="54AB8BE0">
                      <wp:simplePos x="0" y="0"/>
                      <wp:positionH relativeFrom="column">
                        <wp:posOffset>187325</wp:posOffset>
                      </wp:positionH>
                      <wp:positionV relativeFrom="paragraph">
                        <wp:posOffset>-2732405</wp:posOffset>
                      </wp:positionV>
                      <wp:extent cx="1835150" cy="2414905"/>
                      <wp:effectExtent l="19050" t="19050" r="31750" b="42545"/>
                      <wp:wrapNone/>
                      <wp:docPr id="2" name="Oval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35150" cy="2414905"/>
                              </a:xfrm>
                              <a:prstGeom prst="ellipse">
                                <a:avLst/>
                              </a:prstGeom>
                              <a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a:blipFill>
                              <a:ln w="63500">
                                <a:solidFill>
                                  <a:schemeClr val="accent4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DAE8064" id="Oval 2" o:spid="_x0000_s1026" style="position:absolute;margin-left:14.75pt;margin-top:-215.15pt;width:144.5pt;height:190.15pt;z-index:-25165772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" strokecolor="#ba8e2c [2407]" strokeweight="5pt">
                      <v:fill r:id="rId11" o:title="" recolor="t" rotate="t" type="frame"/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720" w:type="dxa"/>
          </w:tcPr>
          <w:p w14:paraId="4B7FB0D9" w14:textId="2F7C2C13" w:rsidR="001B2ABD" w:rsidRPr="00DA230E" w:rsidRDefault="001B2ABD" w:rsidP="00B71902">
            <w:pPr>
              <w:tabs>
                <w:tab w:val="left" w:pos="990"/>
              </w:tabs>
              <w:rPr>
                <w:lang w:val="en-GB"/>
              </w:rPr>
            </w:pPr>
          </w:p>
        </w:tc>
        <w:tc>
          <w:tcPr>
            <w:tcW w:w="6170" w:type="dxa"/>
            <w:vAlign w:val="bottom"/>
          </w:tcPr>
          <w:p w14:paraId="7CB062E6" w14:textId="28910139" w:rsidR="001B2ABD" w:rsidRPr="00DA230E" w:rsidRDefault="00FB4E0B" w:rsidP="00B71902">
            <w:pPr>
              <w:pStyle w:val="Title"/>
              <w:rPr>
                <w:lang w:val="en-GB"/>
              </w:rPr>
            </w:pPr>
            <w:r>
              <w:rPr>
                <w:lang w:val="en-GB"/>
              </w:rPr>
              <w:t>Leo Haden</w:t>
            </w:r>
          </w:p>
          <w:p w14:paraId="15CF0B3E" w14:textId="1BF634DE" w:rsidR="001B2ABD" w:rsidRPr="00DA230E" w:rsidRDefault="00FB4E0B" w:rsidP="00B71902">
            <w:pPr>
              <w:pStyle w:val="Subtitle"/>
              <w:rPr>
                <w:lang w:val="en-GB"/>
              </w:rPr>
            </w:pPr>
            <w:r w:rsidRPr="003F3B4E">
              <w:rPr>
                <w:spacing w:val="1"/>
                <w:w w:val="47"/>
                <w:lang w:val="en-GB"/>
              </w:rPr>
              <w:t xml:space="preserve">Animator, Rigger, </w:t>
            </w:r>
            <w:r w:rsidR="00B71902" w:rsidRPr="003F3B4E">
              <w:rPr>
                <w:spacing w:val="1"/>
                <w:w w:val="47"/>
                <w:lang w:val="en-GB"/>
              </w:rPr>
              <w:t>3D Sculpto</w:t>
            </w:r>
            <w:r w:rsidR="00B71902" w:rsidRPr="003F3B4E">
              <w:rPr>
                <w:spacing w:val="20"/>
                <w:w w:val="47"/>
                <w:lang w:val="en-GB"/>
              </w:rPr>
              <w:t>r</w:t>
            </w:r>
          </w:p>
        </w:tc>
      </w:tr>
      <w:tr w:rsidR="001B2ABD" w:rsidRPr="00DA230E" w14:paraId="06C8BC94" w14:textId="77777777" w:rsidTr="00B71902">
        <w:tc>
          <w:tcPr>
            <w:tcW w:w="3600" w:type="dxa"/>
          </w:tcPr>
          <w:p w14:paraId="6555BBB4" w14:textId="2EEF1C8F" w:rsidR="001B2ABD" w:rsidRPr="00DA230E" w:rsidRDefault="00B71902" w:rsidP="00B71902">
            <w:pPr>
              <w:pStyle w:val="Heading3"/>
              <w:rPr>
                <w:lang w:val="en-GB"/>
              </w:rPr>
            </w:pPr>
            <w:r>
              <w:rPr>
                <w:lang w:val="en-GB"/>
              </w:rPr>
              <w:t>About Me</w:t>
            </w:r>
          </w:p>
          <w:p w14:paraId="471DAAFA" w14:textId="156176E4" w:rsidR="00036450" w:rsidRPr="00DA230E" w:rsidRDefault="00FB4E0B" w:rsidP="00B71902">
            <w:pPr>
              <w:rPr>
                <w:lang w:val="en-GB"/>
              </w:rPr>
            </w:pPr>
            <w:r>
              <w:rPr>
                <w:lang w:val="en-GB"/>
              </w:rPr>
              <w:t xml:space="preserve">I am </w:t>
            </w:r>
            <w:r w:rsidR="00B71902">
              <w:rPr>
                <w:lang w:val="en-GB"/>
              </w:rPr>
              <w:t>an</w:t>
            </w:r>
            <w:r>
              <w:rPr>
                <w:lang w:val="en-GB"/>
              </w:rPr>
              <w:t xml:space="preserve"> animation student in my </w:t>
            </w:r>
            <w:r w:rsidRPr="00252079">
              <w:rPr>
                <w:lang w:val="en-GB"/>
              </w:rPr>
              <w:t>second year, at the university of the west of England. I am passionate about 3D animation, and have finally started to understand and pursue rigging. I have always met deadlines, and I am determined to learn more about CG animation that I have not used yet, and to master what I have already learned.</w:t>
            </w:r>
          </w:p>
          <w:sdt>
            <w:sdtPr>
              <w:rPr>
                <w:lang w:val="en-GB"/>
              </w:rPr>
              <w:id w:val="-1954003311"/>
              <w:placeholder>
                <w:docPart w:val="923F22AC34C34E9CB3D003D09EDA9AAD"/>
              </w:placeholder>
              <w:temporary/>
              <w:showingPlcHdr/>
              <w15:appearance w15:val="hidden"/>
            </w:sdtPr>
            <w:sdtEndPr/>
            <w:sdtContent>
              <w:p w14:paraId="3F208705" w14:textId="27887319" w:rsidR="004D3011" w:rsidRPr="00DA230E" w:rsidRDefault="004813B3" w:rsidP="00252079">
                <w:pPr>
                  <w:pStyle w:val="Heading3"/>
                  <w:rPr>
                    <w:lang w:val="en-GB"/>
                  </w:rPr>
                </w:pPr>
                <w:r w:rsidRPr="00DA230E">
                  <w:rPr>
                    <w:lang w:val="en-GB" w:bidi="en-GB"/>
                  </w:rPr>
                  <w:t>CONTACT</w:t>
                </w:r>
              </w:p>
            </w:sdtContent>
          </w:sdt>
          <w:sdt>
            <w:sdtPr>
              <w:rPr>
                <w:lang w:val="en-GB"/>
              </w:rPr>
              <w:id w:val="67859272"/>
              <w:placeholder>
                <w:docPart w:val="358CCB6C63874C3D8FDC58346E81B1E0"/>
              </w:placeholder>
              <w:temporary/>
              <w:showingPlcHdr/>
              <w15:appearance w15:val="hidden"/>
            </w:sdtPr>
            <w:sdtEndPr/>
            <w:sdtContent>
              <w:p w14:paraId="5DE8B30A" w14:textId="77777777" w:rsidR="004D3011" w:rsidRPr="00DA230E" w:rsidRDefault="004D3011" w:rsidP="00B71902">
                <w:pPr>
                  <w:rPr>
                    <w:lang w:val="en-GB"/>
                  </w:rPr>
                </w:pPr>
                <w:r w:rsidRPr="00DA230E">
                  <w:rPr>
                    <w:lang w:val="en-GB" w:bidi="en-GB"/>
                  </w:rPr>
                  <w:t>WEBSITE:</w:t>
                </w:r>
              </w:p>
            </w:sdtContent>
          </w:sdt>
          <w:p w14:paraId="432979DF" w14:textId="3E1D5734" w:rsidR="004D3011" w:rsidRPr="00DA230E" w:rsidRDefault="00B71902" w:rsidP="00B71902">
            <w:pPr>
              <w:rPr>
                <w:lang w:val="en-GB"/>
              </w:rPr>
            </w:pPr>
            <w:r w:rsidRPr="00B71902">
              <w:rPr>
                <w:lang w:val="en-GB"/>
              </w:rPr>
              <w:t>leoleohadenhaden.wordpress.com</w:t>
            </w:r>
          </w:p>
          <w:p w14:paraId="293547CA" w14:textId="77777777" w:rsidR="004D3011" w:rsidRPr="00DA230E" w:rsidRDefault="004D3011" w:rsidP="00B71902">
            <w:pPr>
              <w:rPr>
                <w:lang w:val="en-GB"/>
              </w:rPr>
            </w:pPr>
          </w:p>
          <w:sdt>
            <w:sdtPr>
              <w:rPr>
                <w:lang w:val="en-GB"/>
              </w:rPr>
              <w:id w:val="-240260293"/>
              <w:placeholder>
                <w:docPart w:val="6975D2D7A20F4CB88E1D6D2F662EB33C"/>
              </w:placeholder>
              <w:temporary/>
              <w:showingPlcHdr/>
              <w15:appearance w15:val="hidden"/>
            </w:sdtPr>
            <w:sdtEndPr/>
            <w:sdtContent>
              <w:p w14:paraId="7C0FD9CF" w14:textId="77777777" w:rsidR="004D3011" w:rsidRPr="00DA230E" w:rsidRDefault="004D3011" w:rsidP="00B71902">
                <w:pPr>
                  <w:rPr>
                    <w:lang w:val="en-GB"/>
                  </w:rPr>
                </w:pPr>
                <w:r w:rsidRPr="00DA230E">
                  <w:rPr>
                    <w:lang w:val="en-GB" w:bidi="en-GB"/>
                  </w:rPr>
                  <w:t>EMAIL ADDRESS:</w:t>
                </w:r>
              </w:p>
            </w:sdtContent>
          </w:sdt>
          <w:p w14:paraId="0723DAB4" w14:textId="2119E719" w:rsidR="00036450" w:rsidRPr="00DA230E" w:rsidRDefault="00FB4E0B" w:rsidP="00B71902">
            <w:pPr>
              <w:rPr>
                <w:rStyle w:val="Hyperlink"/>
                <w:lang w:val="en-GB"/>
              </w:rPr>
            </w:pPr>
            <w:r>
              <w:t>Leohaden2212@gmail.com</w:t>
            </w:r>
          </w:p>
          <w:sdt>
            <w:sdtPr>
              <w:rPr>
                <w:lang w:val="en-GB"/>
              </w:rPr>
              <w:id w:val="-1444214663"/>
              <w:placeholder>
                <w:docPart w:val="6F388857A0BC47C088B50752BB0BB8D1"/>
              </w:placeholder>
              <w:temporary/>
              <w:showingPlcHdr/>
              <w15:appearance w15:val="hidden"/>
            </w:sdtPr>
            <w:sdtEndPr/>
            <w:sdtContent>
              <w:p w14:paraId="0589F2A7" w14:textId="77777777" w:rsidR="004D3011" w:rsidRPr="00DA230E" w:rsidRDefault="002400EB" w:rsidP="00B71902">
                <w:pPr>
                  <w:pStyle w:val="Heading3"/>
                  <w:rPr>
                    <w:lang w:val="en-GB"/>
                  </w:rPr>
                </w:pPr>
                <w:r w:rsidRPr="00DA230E">
                  <w:rPr>
                    <w:lang w:val="en-GB" w:bidi="en-GB"/>
                  </w:rPr>
                  <w:t>HOBBIES</w:t>
                </w:r>
              </w:p>
            </w:sdtContent>
          </w:sdt>
          <w:p w14:paraId="182E9A2E" w14:textId="5C93510A" w:rsidR="004D3011" w:rsidRDefault="00305D80" w:rsidP="00B71902">
            <w:pPr>
              <w:rPr>
                <w:lang w:val="en-GB"/>
              </w:rPr>
            </w:pPr>
            <w:r>
              <w:rPr>
                <w:lang w:val="en-GB"/>
              </w:rPr>
              <w:t>I like to learn complicated board games like Scythe to play with my family back home in Sheffield.</w:t>
            </w:r>
          </w:p>
          <w:p w14:paraId="0E4C2DA7" w14:textId="77777777" w:rsidR="00046BCE" w:rsidRPr="00DA230E" w:rsidRDefault="00046BCE" w:rsidP="00B71902">
            <w:pPr>
              <w:rPr>
                <w:lang w:val="en-GB"/>
              </w:rPr>
            </w:pPr>
          </w:p>
          <w:p w14:paraId="128B1126" w14:textId="7C1D93B3" w:rsidR="00305D80" w:rsidRDefault="00305D80" w:rsidP="00B71902">
            <w:pPr>
              <w:rPr>
                <w:lang w:val="en-GB"/>
              </w:rPr>
            </w:pPr>
            <w:r>
              <w:rPr>
                <w:lang w:val="en-GB"/>
              </w:rPr>
              <w:t>I do a lot of drawing with markers.</w:t>
            </w:r>
          </w:p>
          <w:p w14:paraId="1D9EAAC5" w14:textId="77777777" w:rsidR="00046BCE" w:rsidRPr="00DA230E" w:rsidRDefault="00046BCE" w:rsidP="00B71902">
            <w:pPr>
              <w:rPr>
                <w:lang w:val="en-GB"/>
              </w:rPr>
            </w:pPr>
          </w:p>
          <w:p w14:paraId="27A8BB78" w14:textId="0F577EF2" w:rsidR="004D3011" w:rsidRDefault="00305D80" w:rsidP="00B71902">
            <w:pPr>
              <w:rPr>
                <w:lang w:val="en-GB"/>
              </w:rPr>
            </w:pPr>
            <w:r>
              <w:rPr>
                <w:lang w:val="en-GB"/>
              </w:rPr>
              <w:t>I like watching old horror films with my housemates like Oni Baba or The Thing</w:t>
            </w:r>
          </w:p>
          <w:p w14:paraId="788EEB10" w14:textId="77777777" w:rsidR="00046BCE" w:rsidRPr="00DA230E" w:rsidRDefault="00046BCE" w:rsidP="00B71902">
            <w:pPr>
              <w:rPr>
                <w:lang w:val="en-GB"/>
              </w:rPr>
            </w:pPr>
          </w:p>
          <w:p w14:paraId="376E13FF" w14:textId="77777777" w:rsidR="004D3011" w:rsidRDefault="00305D80" w:rsidP="00B71902">
            <w:pPr>
              <w:rPr>
                <w:lang w:val="en-GB"/>
              </w:rPr>
            </w:pPr>
            <w:r>
              <w:rPr>
                <w:lang w:val="en-GB"/>
              </w:rPr>
              <w:t>I do a good amount of walking.</w:t>
            </w:r>
          </w:p>
          <w:p w14:paraId="0720F944" w14:textId="77777777" w:rsidR="00046BCE" w:rsidRDefault="00046BCE" w:rsidP="00B71902">
            <w:pPr>
              <w:rPr>
                <w:lang w:val="en-GB"/>
              </w:rPr>
            </w:pPr>
          </w:p>
          <w:p w14:paraId="0F2CAD5C" w14:textId="586D5B20" w:rsidR="00046BCE" w:rsidRPr="00DA230E" w:rsidRDefault="00046BCE" w:rsidP="00B71902">
            <w:pPr>
              <w:rPr>
                <w:lang w:val="en-GB"/>
              </w:rPr>
            </w:pPr>
          </w:p>
        </w:tc>
        <w:tc>
          <w:tcPr>
            <w:tcW w:w="720" w:type="dxa"/>
          </w:tcPr>
          <w:p w14:paraId="40034FD4" w14:textId="77777777" w:rsidR="001B2ABD" w:rsidRPr="00DA230E" w:rsidRDefault="001B2ABD" w:rsidP="00B71902">
            <w:pPr>
              <w:tabs>
                <w:tab w:val="left" w:pos="990"/>
              </w:tabs>
              <w:rPr>
                <w:lang w:val="en-GB"/>
              </w:rPr>
            </w:pPr>
          </w:p>
        </w:tc>
        <w:tc>
          <w:tcPr>
            <w:tcW w:w="6170" w:type="dxa"/>
          </w:tcPr>
          <w:sdt>
            <w:sdtPr>
              <w:rPr>
                <w:lang w:val="en-GB"/>
              </w:rPr>
              <w:id w:val="1049110328"/>
              <w:placeholder>
                <w:docPart w:val="97DF62694453492E95FCFDBA7CB1CBD9"/>
              </w:placeholder>
              <w:temporary/>
              <w:showingPlcHdr/>
              <w15:appearance w15:val="hidden"/>
            </w:sdtPr>
            <w:sdtEndPr/>
            <w:sdtContent>
              <w:p w14:paraId="5A1A54B3" w14:textId="77777777" w:rsidR="001B2ABD" w:rsidRPr="00DA230E" w:rsidRDefault="00E25A26" w:rsidP="00B71902">
                <w:pPr>
                  <w:pStyle w:val="Heading2"/>
                  <w:rPr>
                    <w:lang w:val="en-GB"/>
                  </w:rPr>
                </w:pPr>
                <w:r w:rsidRPr="00DA230E">
                  <w:rPr>
                    <w:lang w:val="en-GB" w:bidi="en-GB"/>
                  </w:rPr>
                  <w:t>EDUCATION</w:t>
                </w:r>
              </w:p>
            </w:sdtContent>
          </w:sdt>
          <w:p w14:paraId="3F304B51" w14:textId="63769045" w:rsidR="00036450" w:rsidRPr="00DA230E" w:rsidRDefault="00DC42A8" w:rsidP="00B71902">
            <w:pPr>
              <w:rPr>
                <w:b/>
                <w:lang w:val="en-GB"/>
              </w:rPr>
            </w:pPr>
            <w:r>
              <w:rPr>
                <w:b/>
                <w:lang w:val="en-GB"/>
              </w:rPr>
              <w:t>Hillsborough College – Lvl 3 VFX and Games Design</w:t>
            </w:r>
          </w:p>
          <w:p w14:paraId="3AC638AB" w14:textId="07B022AE" w:rsidR="00036450" w:rsidRPr="00DA230E" w:rsidRDefault="00ED417A" w:rsidP="00B71902">
            <w:pPr>
              <w:pStyle w:val="Date"/>
              <w:rPr>
                <w:lang w:val="en-GB"/>
              </w:rPr>
            </w:pPr>
            <w:r>
              <w:rPr>
                <w:lang w:val="en-GB"/>
              </w:rPr>
              <w:t>2020</w:t>
            </w:r>
            <w:r w:rsidR="00036450" w:rsidRPr="00DA230E">
              <w:rPr>
                <w:lang w:val="en-GB" w:bidi="en-GB"/>
              </w:rPr>
              <w:t>-</w:t>
            </w:r>
            <w:r>
              <w:rPr>
                <w:lang w:val="en-GB"/>
              </w:rPr>
              <w:t>2022</w:t>
            </w:r>
          </w:p>
          <w:p w14:paraId="6178D495" w14:textId="25EC4FAE" w:rsidR="004D3011" w:rsidRDefault="00ED417A" w:rsidP="00B71902">
            <w:pPr>
              <w:rPr>
                <w:lang w:val="en-GB" w:bidi="en-GB"/>
              </w:rPr>
            </w:pPr>
            <w:r>
              <w:rPr>
                <w:lang w:val="en-GB" w:bidi="en-GB"/>
              </w:rPr>
              <w:t>I got a distinction for my work at college, and chose the animation</w:t>
            </w:r>
          </w:p>
          <w:p w14:paraId="66F9287F" w14:textId="645AC9C8" w:rsidR="00ED417A" w:rsidRPr="00DA230E" w:rsidRDefault="00ED417A" w:rsidP="00B71902">
            <w:pPr>
              <w:rPr>
                <w:lang w:val="en-GB"/>
              </w:rPr>
            </w:pPr>
            <w:r>
              <w:rPr>
                <w:lang w:val="en-GB" w:bidi="en-GB"/>
              </w:rPr>
              <w:t>Brief for my final project</w:t>
            </w:r>
          </w:p>
          <w:p w14:paraId="73803783" w14:textId="77777777" w:rsidR="00036450" w:rsidRPr="00DA230E" w:rsidRDefault="00036450" w:rsidP="00B71902">
            <w:pPr>
              <w:rPr>
                <w:lang w:val="en-GB"/>
              </w:rPr>
            </w:pPr>
          </w:p>
          <w:p w14:paraId="18DE7F33" w14:textId="7D1BD32B" w:rsidR="00036450" w:rsidRPr="00DA230E" w:rsidRDefault="00ED417A" w:rsidP="00B71902">
            <w:pPr>
              <w:rPr>
                <w:b/>
                <w:lang w:val="en-GB"/>
              </w:rPr>
            </w:pPr>
            <w:r>
              <w:rPr>
                <w:b/>
                <w:lang w:val="en-GB"/>
              </w:rPr>
              <w:t>Newfield Secondary School - GCSEs</w:t>
            </w:r>
          </w:p>
          <w:p w14:paraId="022F2474" w14:textId="34F93346" w:rsidR="00036450" w:rsidRDefault="00ED417A" w:rsidP="00B94EE3">
            <w:pPr>
              <w:pStyle w:val="Date"/>
              <w:rPr>
                <w:lang w:val="en-GB" w:bidi="en-GB"/>
              </w:rPr>
            </w:pPr>
            <w:r>
              <w:rPr>
                <w:lang w:val="en-GB"/>
              </w:rPr>
              <w:t>2017</w:t>
            </w:r>
            <w:r w:rsidR="00036450" w:rsidRPr="00DA230E">
              <w:rPr>
                <w:lang w:val="en-GB" w:bidi="en-GB"/>
              </w:rPr>
              <w:t>-</w:t>
            </w:r>
            <w:r>
              <w:rPr>
                <w:lang w:val="en-GB" w:bidi="en-GB"/>
              </w:rPr>
              <w:t>2020</w:t>
            </w:r>
          </w:p>
          <w:p w14:paraId="7ABC934F" w14:textId="77777777" w:rsidR="00252079" w:rsidRDefault="00252079" w:rsidP="00252079">
            <w:pPr>
              <w:rPr>
                <w:lang w:val="en-GB" w:bidi="en-GB"/>
              </w:rPr>
            </w:pPr>
          </w:p>
          <w:p w14:paraId="651149F0" w14:textId="3A5E561A" w:rsidR="00252079" w:rsidRDefault="00252079" w:rsidP="00252079">
            <w:pPr>
              <w:rPr>
                <w:b/>
                <w:bCs/>
                <w:lang w:val="en-GB" w:bidi="en-GB"/>
              </w:rPr>
            </w:pPr>
            <w:r w:rsidRPr="00252079">
              <w:rPr>
                <w:b/>
                <w:bCs/>
                <w:lang w:val="en-GB" w:bidi="en-GB"/>
              </w:rPr>
              <w:t xml:space="preserve">University </w:t>
            </w:r>
            <w:r>
              <w:rPr>
                <w:b/>
                <w:bCs/>
                <w:lang w:val="en-GB" w:bidi="en-GB"/>
              </w:rPr>
              <w:t>o</w:t>
            </w:r>
            <w:r w:rsidRPr="00252079">
              <w:rPr>
                <w:b/>
                <w:bCs/>
                <w:lang w:val="en-GB" w:bidi="en-GB"/>
              </w:rPr>
              <w:t xml:space="preserve">f the West of England – Bristol </w:t>
            </w:r>
            <w:r>
              <w:rPr>
                <w:b/>
                <w:bCs/>
                <w:lang w:val="en-GB" w:bidi="en-GB"/>
              </w:rPr>
              <w:t>– Animation Degree</w:t>
            </w:r>
          </w:p>
          <w:p w14:paraId="005464F8" w14:textId="375C90FC" w:rsidR="00252079" w:rsidRPr="00252079" w:rsidRDefault="00252079" w:rsidP="00252079">
            <w:pPr>
              <w:rPr>
                <w:lang w:val="en-GB" w:bidi="en-GB"/>
              </w:rPr>
            </w:pPr>
            <w:r>
              <w:rPr>
                <w:lang w:val="en-GB" w:bidi="en-GB"/>
              </w:rPr>
              <w:t>2022- Still there</w:t>
            </w:r>
          </w:p>
          <w:p w14:paraId="78194EDE" w14:textId="77777777" w:rsidR="00252079" w:rsidRPr="00252079" w:rsidRDefault="00252079" w:rsidP="00252079">
            <w:pPr>
              <w:rPr>
                <w:lang w:val="en-GB" w:bidi="en-GB"/>
              </w:rPr>
            </w:pPr>
          </w:p>
          <w:sdt>
            <w:sdtPr>
              <w:rPr>
                <w:lang w:val="en-GB"/>
              </w:rPr>
              <w:id w:val="1001553383"/>
              <w:placeholder>
                <w:docPart w:val="7813D09BACC94B74A69F2E987EA94B61"/>
              </w:placeholder>
              <w:temporary/>
              <w:showingPlcHdr/>
              <w15:appearance w15:val="hidden"/>
            </w:sdtPr>
            <w:sdtEndPr/>
            <w:sdtContent>
              <w:p w14:paraId="65962378" w14:textId="77777777" w:rsidR="00036450" w:rsidRPr="00DA230E" w:rsidRDefault="00036450" w:rsidP="00B71902">
                <w:pPr>
                  <w:pStyle w:val="Heading2"/>
                  <w:rPr>
                    <w:lang w:val="en-GB"/>
                  </w:rPr>
                </w:pPr>
                <w:r w:rsidRPr="00DA230E">
                  <w:rPr>
                    <w:lang w:val="en-GB" w:bidi="en-GB"/>
                  </w:rPr>
                  <w:t>WORK EXPERIENCE</w:t>
                </w:r>
              </w:p>
            </w:sdtContent>
          </w:sdt>
          <w:p w14:paraId="4BDBAEAD" w14:textId="495DC8A4" w:rsidR="00036450" w:rsidRPr="00DA230E" w:rsidRDefault="00B94EE3" w:rsidP="00B71902">
            <w:pPr>
              <w:rPr>
                <w:bCs/>
                <w:lang w:val="en-GB"/>
              </w:rPr>
            </w:pPr>
            <w:r>
              <w:rPr>
                <w:b/>
                <w:lang w:val="en-GB"/>
              </w:rPr>
              <w:t xml:space="preserve">Student Project Film – </w:t>
            </w:r>
            <w:r w:rsidRPr="00DA230E">
              <w:rPr>
                <w:lang w:val="en-GB" w:bidi="en-GB"/>
              </w:rPr>
              <w:t>Too</w:t>
            </w:r>
            <w:r>
              <w:rPr>
                <w:lang w:val="en-GB" w:bidi="en-GB"/>
              </w:rPr>
              <w:t>t!</w:t>
            </w:r>
          </w:p>
          <w:p w14:paraId="45C90BE6" w14:textId="5CA73D00" w:rsidR="00036450" w:rsidRPr="00DA230E" w:rsidRDefault="00B94EE3" w:rsidP="00B71902">
            <w:pPr>
              <w:rPr>
                <w:lang w:val="en-GB"/>
              </w:rPr>
            </w:pPr>
            <w:r>
              <w:rPr>
                <w:lang w:val="en-GB"/>
              </w:rPr>
              <w:t xml:space="preserve">2023 </w:t>
            </w:r>
            <w:r>
              <w:rPr>
                <w:lang w:val="en-GB" w:bidi="en-GB"/>
              </w:rPr>
              <w:t>September – 2023 December</w:t>
            </w:r>
          </w:p>
          <w:p w14:paraId="4CDA435B" w14:textId="51051C1C" w:rsidR="00036450" w:rsidRPr="00DA230E" w:rsidRDefault="00B94EE3" w:rsidP="00B71902">
            <w:pPr>
              <w:rPr>
                <w:lang w:val="en-GB"/>
              </w:rPr>
            </w:pPr>
            <w:r>
              <w:rPr>
                <w:lang w:val="en-GB"/>
              </w:rPr>
              <w:t xml:space="preserve">I was an animator, a modeller and </w:t>
            </w:r>
            <w:r>
              <w:rPr>
                <w:lang w:val="en-GB" w:bidi="en-GB"/>
              </w:rPr>
              <w:t>worked on the rigging for Brian Michaels (The red bear in the short)</w:t>
            </w:r>
          </w:p>
          <w:p w14:paraId="6C56DADD" w14:textId="77777777" w:rsidR="004D3011" w:rsidRPr="00DA230E" w:rsidRDefault="004D3011" w:rsidP="00B71902">
            <w:pPr>
              <w:rPr>
                <w:lang w:val="en-GB"/>
              </w:rPr>
            </w:pPr>
          </w:p>
          <w:p w14:paraId="2D3A536D" w14:textId="77777777" w:rsidR="004D3011" w:rsidRPr="00DA230E" w:rsidRDefault="004D3011" w:rsidP="00B71902">
            <w:pPr>
              <w:rPr>
                <w:lang w:val="en-GB"/>
              </w:rPr>
            </w:pPr>
          </w:p>
          <w:sdt>
            <w:sdtPr>
              <w:rPr>
                <w:lang w:val="en-GB"/>
              </w:rPr>
              <w:id w:val="1669594239"/>
              <w:placeholder>
                <w:docPart w:val="97C39A8BDFBB4FD88601DC51C7B80B91"/>
              </w:placeholder>
              <w:temporary/>
              <w:showingPlcHdr/>
              <w15:appearance w15:val="hidden"/>
            </w:sdtPr>
            <w:sdtEndPr/>
            <w:sdtContent>
              <w:p w14:paraId="319F511E" w14:textId="77777777" w:rsidR="00036450" w:rsidRPr="00DA230E" w:rsidRDefault="00180329" w:rsidP="00B71902">
                <w:pPr>
                  <w:pStyle w:val="Heading2"/>
                  <w:rPr>
                    <w:lang w:val="en-GB"/>
                  </w:rPr>
                </w:pPr>
                <w:r w:rsidRPr="00DA230E">
                  <w:rPr>
                    <w:rStyle w:val="Heading2Char"/>
                    <w:b/>
                    <w:lang w:val="en-GB" w:bidi="en-GB"/>
                  </w:rPr>
                  <w:t>SKILLS</w:t>
                </w:r>
              </w:p>
            </w:sdtContent>
          </w:sdt>
          <w:p w14:paraId="47F7C18B" w14:textId="77777777" w:rsidR="00036450" w:rsidRPr="00DA230E" w:rsidRDefault="00112054" w:rsidP="00B71902">
            <w:pPr>
              <w:rPr>
                <w:color w:val="FFFFFF" w:themeColor="background1"/>
                <w:lang w:val="en-GB"/>
              </w:rPr>
            </w:pPr>
            <w:r w:rsidRPr="00DA230E">
              <w:rPr>
                <w:noProof/>
                <w:color w:val="000000" w:themeColor="text1"/>
                <w:lang w:val="en-GB" w:bidi="en-GB"/>
              </w:rPr>
              <w:drawing>
                <wp:inline distT="0" distB="0" distL="0" distR="0" wp14:anchorId="000C2E4C" wp14:editId="1AA7E4E3">
                  <wp:extent cx="4413250" cy="2692400"/>
                  <wp:effectExtent l="0" t="0" r="0" b="0"/>
                  <wp:docPr id="12" name="Chart 12" descr="skills chart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2"/>
                    </a:graphicData>
                  </a:graphic>
                </wp:inline>
              </w:drawing>
            </w:r>
          </w:p>
        </w:tc>
      </w:tr>
    </w:tbl>
    <w:p w14:paraId="5DF72D64" w14:textId="5606B701" w:rsidR="00046BCE" w:rsidRPr="00DA230E" w:rsidRDefault="004E1838" w:rsidP="000C45FF">
      <w:pPr>
        <w:tabs>
          <w:tab w:val="left" w:pos="990"/>
        </w:tabs>
        <w:rPr>
          <w:lang w:val="en-GB"/>
        </w:rPr>
      </w:pPr>
      <w:r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5AA78012" wp14:editId="708AB97E">
                <wp:simplePos x="0" y="0"/>
                <wp:positionH relativeFrom="column">
                  <wp:posOffset>-323850</wp:posOffset>
                </wp:positionH>
                <wp:positionV relativeFrom="paragraph">
                  <wp:posOffset>2280920</wp:posOffset>
                </wp:positionV>
                <wp:extent cx="2635250" cy="6990260"/>
                <wp:effectExtent l="0" t="0" r="0" b="1270"/>
                <wp:wrapNone/>
                <wp:docPr id="1225520743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5250" cy="6990260"/>
                        </a:xfrm>
                        <a:custGeom>
                          <a:avLst/>
                          <a:gdLst>
                            <a:gd name="connsiteX0" fmla="*/ 0 w 2635250"/>
                            <a:gd name="connsiteY0" fmla="*/ 439217 h 6470650"/>
                            <a:gd name="connsiteX1" fmla="*/ 439217 w 2635250"/>
                            <a:gd name="connsiteY1" fmla="*/ 0 h 6470650"/>
                            <a:gd name="connsiteX2" fmla="*/ 2196033 w 2635250"/>
                            <a:gd name="connsiteY2" fmla="*/ 0 h 6470650"/>
                            <a:gd name="connsiteX3" fmla="*/ 2635250 w 2635250"/>
                            <a:gd name="connsiteY3" fmla="*/ 439217 h 6470650"/>
                            <a:gd name="connsiteX4" fmla="*/ 2635250 w 2635250"/>
                            <a:gd name="connsiteY4" fmla="*/ 6031433 h 6470650"/>
                            <a:gd name="connsiteX5" fmla="*/ 2196033 w 2635250"/>
                            <a:gd name="connsiteY5" fmla="*/ 6470650 h 6470650"/>
                            <a:gd name="connsiteX6" fmla="*/ 439217 w 2635250"/>
                            <a:gd name="connsiteY6" fmla="*/ 6470650 h 6470650"/>
                            <a:gd name="connsiteX7" fmla="*/ 0 w 2635250"/>
                            <a:gd name="connsiteY7" fmla="*/ 6031433 h 6470650"/>
                            <a:gd name="connsiteX8" fmla="*/ 0 w 2635250"/>
                            <a:gd name="connsiteY8" fmla="*/ 439217 h 6470650"/>
                            <a:gd name="connsiteX0" fmla="*/ 0 w 2635250"/>
                            <a:gd name="connsiteY0" fmla="*/ 439217 h 7247255"/>
                            <a:gd name="connsiteX1" fmla="*/ 439217 w 2635250"/>
                            <a:gd name="connsiteY1" fmla="*/ 0 h 7247255"/>
                            <a:gd name="connsiteX2" fmla="*/ 2196033 w 2635250"/>
                            <a:gd name="connsiteY2" fmla="*/ 0 h 7247255"/>
                            <a:gd name="connsiteX3" fmla="*/ 2635250 w 2635250"/>
                            <a:gd name="connsiteY3" fmla="*/ 439217 h 7247255"/>
                            <a:gd name="connsiteX4" fmla="*/ 2635250 w 2635250"/>
                            <a:gd name="connsiteY4" fmla="*/ 6031433 h 7247255"/>
                            <a:gd name="connsiteX5" fmla="*/ 2196033 w 2635250"/>
                            <a:gd name="connsiteY5" fmla="*/ 6470650 h 7247255"/>
                            <a:gd name="connsiteX6" fmla="*/ 451917 w 2635250"/>
                            <a:gd name="connsiteY6" fmla="*/ 7247255 h 7247255"/>
                            <a:gd name="connsiteX7" fmla="*/ 0 w 2635250"/>
                            <a:gd name="connsiteY7" fmla="*/ 6031433 h 7247255"/>
                            <a:gd name="connsiteX8" fmla="*/ 0 w 2635250"/>
                            <a:gd name="connsiteY8" fmla="*/ 439217 h 7247255"/>
                            <a:gd name="connsiteX0" fmla="*/ 0 w 2635250"/>
                            <a:gd name="connsiteY0" fmla="*/ 439217 h 7343611"/>
                            <a:gd name="connsiteX1" fmla="*/ 439217 w 2635250"/>
                            <a:gd name="connsiteY1" fmla="*/ 0 h 7343611"/>
                            <a:gd name="connsiteX2" fmla="*/ 2196033 w 2635250"/>
                            <a:gd name="connsiteY2" fmla="*/ 0 h 7343611"/>
                            <a:gd name="connsiteX3" fmla="*/ 2635250 w 2635250"/>
                            <a:gd name="connsiteY3" fmla="*/ 439217 h 7343611"/>
                            <a:gd name="connsiteX4" fmla="*/ 2635250 w 2635250"/>
                            <a:gd name="connsiteY4" fmla="*/ 6031433 h 7343611"/>
                            <a:gd name="connsiteX5" fmla="*/ 2196033 w 2635250"/>
                            <a:gd name="connsiteY5" fmla="*/ 6470650 h 7343611"/>
                            <a:gd name="connsiteX6" fmla="*/ 451917 w 2635250"/>
                            <a:gd name="connsiteY6" fmla="*/ 7247255 h 7343611"/>
                            <a:gd name="connsiteX7" fmla="*/ 6350 w 2635250"/>
                            <a:gd name="connsiteY7" fmla="*/ 7231583 h 7343611"/>
                            <a:gd name="connsiteX8" fmla="*/ 0 w 2635250"/>
                            <a:gd name="connsiteY8" fmla="*/ 439217 h 7343611"/>
                            <a:gd name="connsiteX0" fmla="*/ 0 w 2635250"/>
                            <a:gd name="connsiteY0" fmla="*/ 439217 h 7247255"/>
                            <a:gd name="connsiteX1" fmla="*/ 439217 w 2635250"/>
                            <a:gd name="connsiteY1" fmla="*/ 0 h 7247255"/>
                            <a:gd name="connsiteX2" fmla="*/ 2196033 w 2635250"/>
                            <a:gd name="connsiteY2" fmla="*/ 0 h 7247255"/>
                            <a:gd name="connsiteX3" fmla="*/ 2635250 w 2635250"/>
                            <a:gd name="connsiteY3" fmla="*/ 439217 h 7247255"/>
                            <a:gd name="connsiteX4" fmla="*/ 2635250 w 2635250"/>
                            <a:gd name="connsiteY4" fmla="*/ 6031433 h 7247255"/>
                            <a:gd name="connsiteX5" fmla="*/ 2196033 w 2635250"/>
                            <a:gd name="connsiteY5" fmla="*/ 6470650 h 7247255"/>
                            <a:gd name="connsiteX6" fmla="*/ 451917 w 2635250"/>
                            <a:gd name="connsiteY6" fmla="*/ 7247255 h 7247255"/>
                            <a:gd name="connsiteX7" fmla="*/ 6350 w 2635250"/>
                            <a:gd name="connsiteY7" fmla="*/ 7231583 h 7247255"/>
                            <a:gd name="connsiteX8" fmla="*/ 0 w 2635250"/>
                            <a:gd name="connsiteY8" fmla="*/ 439217 h 7247255"/>
                            <a:gd name="connsiteX0" fmla="*/ 0 w 2644641"/>
                            <a:gd name="connsiteY0" fmla="*/ 439217 h 7247255"/>
                            <a:gd name="connsiteX1" fmla="*/ 439217 w 2644641"/>
                            <a:gd name="connsiteY1" fmla="*/ 0 h 7247255"/>
                            <a:gd name="connsiteX2" fmla="*/ 2196033 w 2644641"/>
                            <a:gd name="connsiteY2" fmla="*/ 0 h 7247255"/>
                            <a:gd name="connsiteX3" fmla="*/ 2635250 w 2644641"/>
                            <a:gd name="connsiteY3" fmla="*/ 439217 h 7247255"/>
                            <a:gd name="connsiteX4" fmla="*/ 2635250 w 2644641"/>
                            <a:gd name="connsiteY4" fmla="*/ 6031433 h 7247255"/>
                            <a:gd name="connsiteX5" fmla="*/ 2462733 w 2644641"/>
                            <a:gd name="connsiteY5" fmla="*/ 7188200 h 7247255"/>
                            <a:gd name="connsiteX6" fmla="*/ 451917 w 2644641"/>
                            <a:gd name="connsiteY6" fmla="*/ 7247255 h 7247255"/>
                            <a:gd name="connsiteX7" fmla="*/ 6350 w 2644641"/>
                            <a:gd name="connsiteY7" fmla="*/ 7231583 h 7247255"/>
                            <a:gd name="connsiteX8" fmla="*/ 0 w 2644641"/>
                            <a:gd name="connsiteY8" fmla="*/ 439217 h 7247255"/>
                            <a:gd name="connsiteX0" fmla="*/ 0 w 2644641"/>
                            <a:gd name="connsiteY0" fmla="*/ 439217 h 7247255"/>
                            <a:gd name="connsiteX1" fmla="*/ 439217 w 2644641"/>
                            <a:gd name="connsiteY1" fmla="*/ 0 h 7247255"/>
                            <a:gd name="connsiteX2" fmla="*/ 2196033 w 2644641"/>
                            <a:gd name="connsiteY2" fmla="*/ 0 h 7247255"/>
                            <a:gd name="connsiteX3" fmla="*/ 2635250 w 2644641"/>
                            <a:gd name="connsiteY3" fmla="*/ 439217 h 7247255"/>
                            <a:gd name="connsiteX4" fmla="*/ 2635250 w 2644641"/>
                            <a:gd name="connsiteY4" fmla="*/ 6031433 h 7247255"/>
                            <a:gd name="connsiteX5" fmla="*/ 2462733 w 2644641"/>
                            <a:gd name="connsiteY5" fmla="*/ 7188200 h 7247255"/>
                            <a:gd name="connsiteX6" fmla="*/ 451917 w 2644641"/>
                            <a:gd name="connsiteY6" fmla="*/ 7247255 h 7247255"/>
                            <a:gd name="connsiteX7" fmla="*/ 6350 w 2644641"/>
                            <a:gd name="connsiteY7" fmla="*/ 7231583 h 7247255"/>
                            <a:gd name="connsiteX8" fmla="*/ 0 w 2644641"/>
                            <a:gd name="connsiteY8" fmla="*/ 439217 h 7247255"/>
                            <a:gd name="connsiteX0" fmla="*/ 0 w 2644641"/>
                            <a:gd name="connsiteY0" fmla="*/ 439217 h 7343654"/>
                            <a:gd name="connsiteX1" fmla="*/ 439217 w 2644641"/>
                            <a:gd name="connsiteY1" fmla="*/ 0 h 7343654"/>
                            <a:gd name="connsiteX2" fmla="*/ 2196033 w 2644641"/>
                            <a:gd name="connsiteY2" fmla="*/ 0 h 7343654"/>
                            <a:gd name="connsiteX3" fmla="*/ 2635250 w 2644641"/>
                            <a:gd name="connsiteY3" fmla="*/ 439217 h 7343654"/>
                            <a:gd name="connsiteX4" fmla="*/ 2635250 w 2644641"/>
                            <a:gd name="connsiteY4" fmla="*/ 6031433 h 7343654"/>
                            <a:gd name="connsiteX5" fmla="*/ 2462733 w 2644641"/>
                            <a:gd name="connsiteY5" fmla="*/ 7188200 h 7343654"/>
                            <a:gd name="connsiteX6" fmla="*/ 451917 w 2644641"/>
                            <a:gd name="connsiteY6" fmla="*/ 7247255 h 7343654"/>
                            <a:gd name="connsiteX7" fmla="*/ 6350 w 2644641"/>
                            <a:gd name="connsiteY7" fmla="*/ 7231583 h 7343654"/>
                            <a:gd name="connsiteX8" fmla="*/ 0 w 2644641"/>
                            <a:gd name="connsiteY8" fmla="*/ 439217 h 7343654"/>
                            <a:gd name="connsiteX0" fmla="*/ 0 w 2646663"/>
                            <a:gd name="connsiteY0" fmla="*/ 439217 h 7262457"/>
                            <a:gd name="connsiteX1" fmla="*/ 439217 w 2646663"/>
                            <a:gd name="connsiteY1" fmla="*/ 0 h 7262457"/>
                            <a:gd name="connsiteX2" fmla="*/ 2196033 w 2646663"/>
                            <a:gd name="connsiteY2" fmla="*/ 0 h 7262457"/>
                            <a:gd name="connsiteX3" fmla="*/ 2635250 w 2646663"/>
                            <a:gd name="connsiteY3" fmla="*/ 439217 h 7262457"/>
                            <a:gd name="connsiteX4" fmla="*/ 2635250 w 2646663"/>
                            <a:gd name="connsiteY4" fmla="*/ 6031433 h 7262457"/>
                            <a:gd name="connsiteX5" fmla="*/ 2469085 w 2646663"/>
                            <a:gd name="connsiteY5" fmla="*/ 7035789 h 7262457"/>
                            <a:gd name="connsiteX6" fmla="*/ 451917 w 2646663"/>
                            <a:gd name="connsiteY6" fmla="*/ 7247255 h 7262457"/>
                            <a:gd name="connsiteX7" fmla="*/ 6350 w 2646663"/>
                            <a:gd name="connsiteY7" fmla="*/ 7231583 h 7262457"/>
                            <a:gd name="connsiteX8" fmla="*/ 0 w 2646663"/>
                            <a:gd name="connsiteY8" fmla="*/ 439217 h 7262457"/>
                            <a:gd name="connsiteX0" fmla="*/ 0 w 2635250"/>
                            <a:gd name="connsiteY0" fmla="*/ 439217 h 7262457"/>
                            <a:gd name="connsiteX1" fmla="*/ 439217 w 2635250"/>
                            <a:gd name="connsiteY1" fmla="*/ 0 h 7262457"/>
                            <a:gd name="connsiteX2" fmla="*/ 2196033 w 2635250"/>
                            <a:gd name="connsiteY2" fmla="*/ 0 h 7262457"/>
                            <a:gd name="connsiteX3" fmla="*/ 2635250 w 2635250"/>
                            <a:gd name="connsiteY3" fmla="*/ 439217 h 7262457"/>
                            <a:gd name="connsiteX4" fmla="*/ 2635250 w 2635250"/>
                            <a:gd name="connsiteY4" fmla="*/ 6031433 h 7262457"/>
                            <a:gd name="connsiteX5" fmla="*/ 2469085 w 2635250"/>
                            <a:gd name="connsiteY5" fmla="*/ 7035789 h 7262457"/>
                            <a:gd name="connsiteX6" fmla="*/ 451917 w 2635250"/>
                            <a:gd name="connsiteY6" fmla="*/ 7247255 h 7262457"/>
                            <a:gd name="connsiteX7" fmla="*/ 6350 w 2635250"/>
                            <a:gd name="connsiteY7" fmla="*/ 7231583 h 7262457"/>
                            <a:gd name="connsiteX8" fmla="*/ 0 w 2635250"/>
                            <a:gd name="connsiteY8" fmla="*/ 439217 h 7262457"/>
                            <a:gd name="connsiteX0" fmla="*/ 0 w 2639023"/>
                            <a:gd name="connsiteY0" fmla="*/ 439217 h 7296783"/>
                            <a:gd name="connsiteX1" fmla="*/ 439217 w 2639023"/>
                            <a:gd name="connsiteY1" fmla="*/ 0 h 7296783"/>
                            <a:gd name="connsiteX2" fmla="*/ 2196033 w 2639023"/>
                            <a:gd name="connsiteY2" fmla="*/ 0 h 7296783"/>
                            <a:gd name="connsiteX3" fmla="*/ 2635250 w 2639023"/>
                            <a:gd name="connsiteY3" fmla="*/ 439217 h 7296783"/>
                            <a:gd name="connsiteX4" fmla="*/ 2635250 w 2639023"/>
                            <a:gd name="connsiteY4" fmla="*/ 6031433 h 7296783"/>
                            <a:gd name="connsiteX5" fmla="*/ 2545285 w 2639023"/>
                            <a:gd name="connsiteY5" fmla="*/ 7111996 h 7296783"/>
                            <a:gd name="connsiteX6" fmla="*/ 451917 w 2639023"/>
                            <a:gd name="connsiteY6" fmla="*/ 7247255 h 7296783"/>
                            <a:gd name="connsiteX7" fmla="*/ 6350 w 2639023"/>
                            <a:gd name="connsiteY7" fmla="*/ 7231583 h 7296783"/>
                            <a:gd name="connsiteX8" fmla="*/ 0 w 2639023"/>
                            <a:gd name="connsiteY8" fmla="*/ 439217 h 7296783"/>
                            <a:gd name="connsiteX0" fmla="*/ 0 w 2639023"/>
                            <a:gd name="connsiteY0" fmla="*/ 439217 h 7296783"/>
                            <a:gd name="connsiteX1" fmla="*/ 413811 w 2639023"/>
                            <a:gd name="connsiteY1" fmla="*/ 304826 h 7296783"/>
                            <a:gd name="connsiteX2" fmla="*/ 2196033 w 2639023"/>
                            <a:gd name="connsiteY2" fmla="*/ 0 h 7296783"/>
                            <a:gd name="connsiteX3" fmla="*/ 2635250 w 2639023"/>
                            <a:gd name="connsiteY3" fmla="*/ 439217 h 7296783"/>
                            <a:gd name="connsiteX4" fmla="*/ 2635250 w 2639023"/>
                            <a:gd name="connsiteY4" fmla="*/ 6031433 h 7296783"/>
                            <a:gd name="connsiteX5" fmla="*/ 2545285 w 2639023"/>
                            <a:gd name="connsiteY5" fmla="*/ 7111996 h 7296783"/>
                            <a:gd name="connsiteX6" fmla="*/ 451917 w 2639023"/>
                            <a:gd name="connsiteY6" fmla="*/ 7247255 h 7296783"/>
                            <a:gd name="connsiteX7" fmla="*/ 6350 w 2639023"/>
                            <a:gd name="connsiteY7" fmla="*/ 7231583 h 7296783"/>
                            <a:gd name="connsiteX8" fmla="*/ 0 w 2639023"/>
                            <a:gd name="connsiteY8" fmla="*/ 439217 h 7296783"/>
                            <a:gd name="connsiteX0" fmla="*/ 0 w 2639023"/>
                            <a:gd name="connsiteY0" fmla="*/ 169435 h 7027001"/>
                            <a:gd name="connsiteX1" fmla="*/ 413811 w 2639023"/>
                            <a:gd name="connsiteY1" fmla="*/ 35044 h 7027001"/>
                            <a:gd name="connsiteX2" fmla="*/ 2145222 w 2639023"/>
                            <a:gd name="connsiteY2" fmla="*/ 15993 h 7027001"/>
                            <a:gd name="connsiteX3" fmla="*/ 2635250 w 2639023"/>
                            <a:gd name="connsiteY3" fmla="*/ 169435 h 7027001"/>
                            <a:gd name="connsiteX4" fmla="*/ 2635250 w 2639023"/>
                            <a:gd name="connsiteY4" fmla="*/ 5761651 h 7027001"/>
                            <a:gd name="connsiteX5" fmla="*/ 2545285 w 2639023"/>
                            <a:gd name="connsiteY5" fmla="*/ 6842214 h 7027001"/>
                            <a:gd name="connsiteX6" fmla="*/ 451917 w 2639023"/>
                            <a:gd name="connsiteY6" fmla="*/ 6977473 h 7027001"/>
                            <a:gd name="connsiteX7" fmla="*/ 6350 w 2639023"/>
                            <a:gd name="connsiteY7" fmla="*/ 6961801 h 7027001"/>
                            <a:gd name="connsiteX8" fmla="*/ 0 w 2639023"/>
                            <a:gd name="connsiteY8" fmla="*/ 169435 h 7027001"/>
                            <a:gd name="connsiteX0" fmla="*/ 0 w 2635250"/>
                            <a:gd name="connsiteY0" fmla="*/ 169435 h 6983750"/>
                            <a:gd name="connsiteX1" fmla="*/ 413811 w 2635250"/>
                            <a:gd name="connsiteY1" fmla="*/ 35044 h 6983750"/>
                            <a:gd name="connsiteX2" fmla="*/ 2145222 w 2635250"/>
                            <a:gd name="connsiteY2" fmla="*/ 15993 h 6983750"/>
                            <a:gd name="connsiteX3" fmla="*/ 2635250 w 2635250"/>
                            <a:gd name="connsiteY3" fmla="*/ 169435 h 6983750"/>
                            <a:gd name="connsiteX4" fmla="*/ 2635250 w 2635250"/>
                            <a:gd name="connsiteY4" fmla="*/ 5761651 h 6983750"/>
                            <a:gd name="connsiteX5" fmla="*/ 2513528 w 2635250"/>
                            <a:gd name="connsiteY5" fmla="*/ 6734263 h 6983750"/>
                            <a:gd name="connsiteX6" fmla="*/ 451917 w 2635250"/>
                            <a:gd name="connsiteY6" fmla="*/ 6977473 h 6983750"/>
                            <a:gd name="connsiteX7" fmla="*/ 6350 w 2635250"/>
                            <a:gd name="connsiteY7" fmla="*/ 6961801 h 6983750"/>
                            <a:gd name="connsiteX8" fmla="*/ 0 w 2635250"/>
                            <a:gd name="connsiteY8" fmla="*/ 169435 h 6983750"/>
                            <a:gd name="connsiteX0" fmla="*/ 0 w 2636355"/>
                            <a:gd name="connsiteY0" fmla="*/ 169435 h 7027001"/>
                            <a:gd name="connsiteX1" fmla="*/ 413811 w 2636355"/>
                            <a:gd name="connsiteY1" fmla="*/ 35044 h 7027001"/>
                            <a:gd name="connsiteX2" fmla="*/ 2145222 w 2636355"/>
                            <a:gd name="connsiteY2" fmla="*/ 15993 h 7027001"/>
                            <a:gd name="connsiteX3" fmla="*/ 2635250 w 2636355"/>
                            <a:gd name="connsiteY3" fmla="*/ 169435 h 7027001"/>
                            <a:gd name="connsiteX4" fmla="*/ 2635250 w 2636355"/>
                            <a:gd name="connsiteY4" fmla="*/ 5761651 h 7027001"/>
                            <a:gd name="connsiteX5" fmla="*/ 2532578 w 2636355"/>
                            <a:gd name="connsiteY5" fmla="*/ 6842214 h 7027001"/>
                            <a:gd name="connsiteX6" fmla="*/ 451917 w 2636355"/>
                            <a:gd name="connsiteY6" fmla="*/ 6977473 h 7027001"/>
                            <a:gd name="connsiteX7" fmla="*/ 6350 w 2636355"/>
                            <a:gd name="connsiteY7" fmla="*/ 6961801 h 7027001"/>
                            <a:gd name="connsiteX8" fmla="*/ 0 w 2636355"/>
                            <a:gd name="connsiteY8" fmla="*/ 169435 h 7027001"/>
                            <a:gd name="connsiteX0" fmla="*/ 0 w 2636355"/>
                            <a:gd name="connsiteY0" fmla="*/ 169435 h 6990260"/>
                            <a:gd name="connsiteX1" fmla="*/ 413811 w 2636355"/>
                            <a:gd name="connsiteY1" fmla="*/ 35044 h 6990260"/>
                            <a:gd name="connsiteX2" fmla="*/ 2145222 w 2636355"/>
                            <a:gd name="connsiteY2" fmla="*/ 15993 h 6990260"/>
                            <a:gd name="connsiteX3" fmla="*/ 2635250 w 2636355"/>
                            <a:gd name="connsiteY3" fmla="*/ 169435 h 6990260"/>
                            <a:gd name="connsiteX4" fmla="*/ 2635250 w 2636355"/>
                            <a:gd name="connsiteY4" fmla="*/ 5761651 h 6990260"/>
                            <a:gd name="connsiteX5" fmla="*/ 2532578 w 2636355"/>
                            <a:gd name="connsiteY5" fmla="*/ 6842214 h 6990260"/>
                            <a:gd name="connsiteX6" fmla="*/ 451917 w 2636355"/>
                            <a:gd name="connsiteY6" fmla="*/ 6977473 h 6990260"/>
                            <a:gd name="connsiteX7" fmla="*/ 6350 w 2636355"/>
                            <a:gd name="connsiteY7" fmla="*/ 6961801 h 6990260"/>
                            <a:gd name="connsiteX8" fmla="*/ 0 w 2636355"/>
                            <a:gd name="connsiteY8" fmla="*/ 169435 h 6990260"/>
                            <a:gd name="connsiteX0" fmla="*/ 0 w 2635250"/>
                            <a:gd name="connsiteY0" fmla="*/ 169435 h 6990260"/>
                            <a:gd name="connsiteX1" fmla="*/ 413811 w 2635250"/>
                            <a:gd name="connsiteY1" fmla="*/ 35044 h 6990260"/>
                            <a:gd name="connsiteX2" fmla="*/ 2145222 w 2635250"/>
                            <a:gd name="connsiteY2" fmla="*/ 15993 h 6990260"/>
                            <a:gd name="connsiteX3" fmla="*/ 2635250 w 2635250"/>
                            <a:gd name="connsiteY3" fmla="*/ 169435 h 6990260"/>
                            <a:gd name="connsiteX4" fmla="*/ 2635250 w 2635250"/>
                            <a:gd name="connsiteY4" fmla="*/ 5761651 h 6990260"/>
                            <a:gd name="connsiteX5" fmla="*/ 2532578 w 2635250"/>
                            <a:gd name="connsiteY5" fmla="*/ 6842214 h 6990260"/>
                            <a:gd name="connsiteX6" fmla="*/ 451917 w 2635250"/>
                            <a:gd name="connsiteY6" fmla="*/ 6977473 h 6990260"/>
                            <a:gd name="connsiteX7" fmla="*/ 6350 w 2635250"/>
                            <a:gd name="connsiteY7" fmla="*/ 6961801 h 6990260"/>
                            <a:gd name="connsiteX8" fmla="*/ 0 w 2635250"/>
                            <a:gd name="connsiteY8" fmla="*/ 169435 h 699026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</a:cxnLst>
                          <a:rect l="l" t="t" r="r" b="b"/>
                          <a:pathLst>
                            <a:path w="2635250" h="6990260">
                              <a:moveTo>
                                <a:pt x="0" y="169435"/>
                              </a:moveTo>
                              <a:cubicBezTo>
                                <a:pt x="0" y="-73138"/>
                                <a:pt x="171238" y="35044"/>
                                <a:pt x="413811" y="35044"/>
                              </a:cubicBezTo>
                              <a:lnTo>
                                <a:pt x="2145222" y="15993"/>
                              </a:lnTo>
                              <a:cubicBezTo>
                                <a:pt x="2387795" y="15993"/>
                                <a:pt x="2635250" y="-73138"/>
                                <a:pt x="2635250" y="169435"/>
                              </a:cubicBezTo>
                              <a:lnTo>
                                <a:pt x="2635250" y="5761651"/>
                              </a:lnTo>
                              <a:cubicBezTo>
                                <a:pt x="2635250" y="6004224"/>
                                <a:pt x="2597313" y="6492962"/>
                                <a:pt x="2532578" y="6842214"/>
                              </a:cubicBezTo>
                              <a:cubicBezTo>
                                <a:pt x="2004134" y="7051763"/>
                                <a:pt x="1037522" y="6977473"/>
                                <a:pt x="451917" y="6977473"/>
                              </a:cubicBezTo>
                              <a:cubicBezTo>
                                <a:pt x="209344" y="6977473"/>
                                <a:pt x="381000" y="6956708"/>
                                <a:pt x="6350" y="6961801"/>
                              </a:cubicBezTo>
                              <a:cubicBezTo>
                                <a:pt x="4233" y="4697679"/>
                                <a:pt x="2117" y="2433557"/>
                                <a:pt x="0" y="169435"/>
                              </a:cubicBezTo>
                              <a:close/>
                            </a:path>
                          </a:pathLst>
                        </a:custGeom>
                        <a:gradFill flip="none" rotWithShape="1">
                          <a:gsLst>
                            <a:gs pos="0">
                              <a:srgbClr val="F1F1F1"/>
                            </a:gs>
                            <a:gs pos="46000">
                              <a:schemeClr val="bg1">
                                <a:lumMod val="95000"/>
                              </a:schemeClr>
                            </a:gs>
                            <a:gs pos="100000">
                              <a:schemeClr val="bg1">
                                <a:lumMod val="95000"/>
                              </a:schemeClr>
                            </a:gs>
                          </a:gsLst>
                          <a:lin ang="162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9CE6FF" id="Rectangle 2" o:spid="_x0000_s1026" style="position:absolute;margin-left:-25.5pt;margin-top:179.6pt;width:207.5pt;height:550.4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635250,6990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" path="m,169435c,-73138,171238,35044,413811,35044l2145222,15993v242573,,490028,-89131,490028,153442l2635250,5761651v,242573,-37937,731311,-102672,1080563c2004134,7051763,1037522,6977473,451917,6977473v-242573,,-70917,-20765,-445567,-15672c4233,4697679,2117,2433557,,169435xe" fillcolor="#f1f1f1" stroked="f" strokeweight="1pt">
                <v:fill color2="#f2f2f2 [3052]" rotate="t" angle="180" colors="0 #f1f1f1;30147f #f2f2f2;1 #f2f2f2" focus="100%" type="gradient"/>
                <v:stroke joinstyle="miter"/>
                <v:path arrowok="t" o:connecttype="custom" o:connectlocs="0,169435;413811,35044;2145222,15993;2635250,169435;2635250,5761651;2532578,6842214;451917,6977473;6350,6961801;0,169435" o:connectangles="0,0,0,0,0,0,0,0,0"/>
              </v:shape>
            </w:pict>
          </mc:Fallback>
        </mc:AlternateContent>
      </w:r>
    </w:p>
    <w:sectPr w:rsidR="00046BCE" w:rsidRPr="00DA230E" w:rsidSect="00CD7668">
      <w:headerReference w:type="default" r:id="rId13"/>
      <w:pgSz w:w="11906" w:h="16838" w:code="9"/>
      <w:pgMar w:top="1418" w:right="680" w:bottom="720" w:left="720" w:header="1134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DEC9E41" w14:textId="77777777" w:rsidR="00FB4E0B" w:rsidRDefault="00FB4E0B" w:rsidP="000C45FF">
      <w:r>
        <w:separator/>
      </w:r>
    </w:p>
  </w:endnote>
  <w:endnote w:type="continuationSeparator" w:id="0">
    <w:p w14:paraId="4A48898F" w14:textId="77777777" w:rsidR="00FB4E0B" w:rsidRDefault="00FB4E0B" w:rsidP="000C45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eiryo">
    <w:altName w:val="メイリオ"/>
    <w:charset w:val="80"/>
    <w:family w:val="swiss"/>
    <w:pitch w:val="variable"/>
    <w:sig w:usb0="E00002FF" w:usb1="6AC7FFFF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EAB1B7C" w14:textId="77777777" w:rsidR="00FB4E0B" w:rsidRDefault="00FB4E0B" w:rsidP="000C45FF">
      <w:r>
        <w:separator/>
      </w:r>
    </w:p>
  </w:footnote>
  <w:footnote w:type="continuationSeparator" w:id="0">
    <w:p w14:paraId="13958A2C" w14:textId="77777777" w:rsidR="00FB4E0B" w:rsidRDefault="00FB4E0B" w:rsidP="000C45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52768B6" w14:textId="77777777" w:rsidR="000C45FF" w:rsidRDefault="000C45FF">
    <w:pPr>
      <w:pStyle w:val="Header"/>
    </w:pPr>
    <w:r>
      <w:rPr>
        <w:noProof/>
        <w:lang w:val="en-GB" w:bidi="en-GB"/>
      </w:rPr>
      <w:drawing>
        <wp:anchor distT="0" distB="0" distL="114300" distR="114300" simplePos="0" relativeHeight="251658240" behindDoc="1" locked="0" layoutInCell="1" allowOverlap="1" wp14:anchorId="1A795322" wp14:editId="3B770C87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260336" cy="9628632"/>
          <wp:effectExtent l="0" t="0" r="0" b="0"/>
          <wp:wrapNone/>
          <wp:docPr id="22" name="Graphic 22" descr="decorative el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60336" cy="962863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removePersonalInformation/>
  <w:removeDateAndTim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4E0B"/>
    <w:rsid w:val="00036450"/>
    <w:rsid w:val="00046BCE"/>
    <w:rsid w:val="000C45FF"/>
    <w:rsid w:val="000E3FD1"/>
    <w:rsid w:val="00112054"/>
    <w:rsid w:val="00113EAE"/>
    <w:rsid w:val="001525E1"/>
    <w:rsid w:val="00180329"/>
    <w:rsid w:val="0019001F"/>
    <w:rsid w:val="001A74A5"/>
    <w:rsid w:val="001B2ABD"/>
    <w:rsid w:val="001E0391"/>
    <w:rsid w:val="001E1759"/>
    <w:rsid w:val="001F1ECC"/>
    <w:rsid w:val="002400EB"/>
    <w:rsid w:val="00252079"/>
    <w:rsid w:val="00256CF7"/>
    <w:rsid w:val="0030481B"/>
    <w:rsid w:val="00305D80"/>
    <w:rsid w:val="0037121F"/>
    <w:rsid w:val="004071FC"/>
    <w:rsid w:val="00445947"/>
    <w:rsid w:val="004813B3"/>
    <w:rsid w:val="00496591"/>
    <w:rsid w:val="004C63E4"/>
    <w:rsid w:val="004D3011"/>
    <w:rsid w:val="004E1838"/>
    <w:rsid w:val="005262AC"/>
    <w:rsid w:val="005E39D5"/>
    <w:rsid w:val="00600670"/>
    <w:rsid w:val="0062123A"/>
    <w:rsid w:val="00646E75"/>
    <w:rsid w:val="00655487"/>
    <w:rsid w:val="006771D0"/>
    <w:rsid w:val="00715FCB"/>
    <w:rsid w:val="00743101"/>
    <w:rsid w:val="007867A0"/>
    <w:rsid w:val="007927F5"/>
    <w:rsid w:val="00802CA0"/>
    <w:rsid w:val="009742BE"/>
    <w:rsid w:val="009A016A"/>
    <w:rsid w:val="00A2118D"/>
    <w:rsid w:val="00AD76E2"/>
    <w:rsid w:val="00B20152"/>
    <w:rsid w:val="00B70850"/>
    <w:rsid w:val="00B71902"/>
    <w:rsid w:val="00B94EE3"/>
    <w:rsid w:val="00C066B6"/>
    <w:rsid w:val="00C37BA1"/>
    <w:rsid w:val="00C4674C"/>
    <w:rsid w:val="00C506CF"/>
    <w:rsid w:val="00C72BED"/>
    <w:rsid w:val="00C9578B"/>
    <w:rsid w:val="00CD7668"/>
    <w:rsid w:val="00D2522B"/>
    <w:rsid w:val="00D5459D"/>
    <w:rsid w:val="00DA230E"/>
    <w:rsid w:val="00DC42A8"/>
    <w:rsid w:val="00DD172A"/>
    <w:rsid w:val="00E25A26"/>
    <w:rsid w:val="00E4381A"/>
    <w:rsid w:val="00E55D74"/>
    <w:rsid w:val="00ED417A"/>
    <w:rsid w:val="00F60274"/>
    <w:rsid w:val="00F77FB9"/>
    <w:rsid w:val="00FB068F"/>
    <w:rsid w:val="00FB4E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80399D3"/>
  <w14:defaultImageDpi w14:val="3276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uiPriority="1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/>
    <w:lsdException w:name="Hashtag" w:semiHidden="1"/>
    <w:lsdException w:name="Smart Link" w:semiHidden="1" w:unhideWhenUsed="1"/>
  </w:latentStyles>
  <w:style w:type="paragraph" w:default="1" w:styleId="Normal">
    <w:name w:val="Normal"/>
    <w:qFormat/>
    <w:rsid w:val="00C37BA1"/>
    <w:rPr>
      <w:sz w:val="18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AD76E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548AB7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4D3011"/>
    <w:pPr>
      <w:keepNext/>
      <w:keepLines/>
      <w:pBdr>
        <w:bottom w:val="single" w:sz="8" w:space="1" w:color="94B6D2" w:themeColor="accent1"/>
      </w:pBdr>
      <w:spacing w:before="240" w:after="120"/>
      <w:outlineLvl w:val="1"/>
    </w:pPr>
    <w:rPr>
      <w:rFonts w:asciiTheme="majorHAnsi" w:eastAsiaTheme="majorEastAsia" w:hAnsiTheme="majorHAnsi" w:cstheme="majorBidi"/>
      <w:b/>
      <w:bCs/>
      <w:caps/>
      <w:sz w:val="22"/>
      <w:szCs w:val="26"/>
    </w:rPr>
  </w:style>
  <w:style w:type="paragraph" w:styleId="Heading3">
    <w:name w:val="heading 3"/>
    <w:basedOn w:val="Normal"/>
    <w:next w:val="Normal"/>
    <w:link w:val="Heading3Char"/>
    <w:uiPriority w:val="9"/>
    <w:qFormat/>
    <w:rsid w:val="00D5459D"/>
    <w:pPr>
      <w:keepNext/>
      <w:keepLines/>
      <w:spacing w:before="240" w:after="120"/>
      <w:outlineLvl w:val="2"/>
    </w:pPr>
    <w:rPr>
      <w:rFonts w:asciiTheme="majorHAnsi" w:eastAsiaTheme="majorEastAsia" w:hAnsiTheme="majorHAnsi" w:cstheme="majorBidi"/>
      <w:b/>
      <w:caps/>
      <w:color w:val="548AB7" w:themeColor="accent1" w:themeShade="BF"/>
      <w:sz w:val="22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4D3011"/>
    <w:rPr>
      <w:rFonts w:asciiTheme="majorHAnsi" w:eastAsiaTheme="majorEastAsia" w:hAnsiTheme="majorHAnsi" w:cstheme="majorBidi"/>
      <w:b/>
      <w:bCs/>
      <w:caps/>
      <w:sz w:val="22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1B2ABD"/>
    <w:rPr>
      <w:caps/>
      <w:color w:val="000000" w:themeColor="text1"/>
      <w:sz w:val="96"/>
      <w:szCs w:val="76"/>
    </w:rPr>
  </w:style>
  <w:style w:type="character" w:customStyle="1" w:styleId="TitleChar">
    <w:name w:val="Title Char"/>
    <w:basedOn w:val="DefaultParagraphFont"/>
    <w:link w:val="Title"/>
    <w:uiPriority w:val="10"/>
    <w:rsid w:val="001B2ABD"/>
    <w:rPr>
      <w:caps/>
      <w:color w:val="000000" w:themeColor="text1"/>
      <w:sz w:val="96"/>
      <w:szCs w:val="76"/>
    </w:rPr>
  </w:style>
  <w:style w:type="character" w:styleId="Emphasis">
    <w:name w:val="Emphasis"/>
    <w:basedOn w:val="DefaultParagraphFont"/>
    <w:uiPriority w:val="11"/>
    <w:semiHidden/>
    <w:qFormat/>
    <w:rsid w:val="00E25A26"/>
    <w:rPr>
      <w:i/>
      <w:iCs/>
    </w:rPr>
  </w:style>
  <w:style w:type="character" w:customStyle="1" w:styleId="Heading1Char">
    <w:name w:val="Heading 1 Char"/>
    <w:basedOn w:val="DefaultParagraphFont"/>
    <w:link w:val="Heading1"/>
    <w:uiPriority w:val="9"/>
    <w:rsid w:val="00AD76E2"/>
    <w:rPr>
      <w:rFonts w:asciiTheme="majorHAnsi" w:eastAsiaTheme="majorEastAsia" w:hAnsiTheme="majorHAnsi" w:cstheme="majorBidi"/>
      <w:color w:val="548AB7" w:themeColor="accent1" w:themeShade="BF"/>
      <w:sz w:val="32"/>
      <w:szCs w:val="32"/>
    </w:rPr>
  </w:style>
  <w:style w:type="paragraph" w:styleId="Date">
    <w:name w:val="Date"/>
    <w:basedOn w:val="Normal"/>
    <w:next w:val="Normal"/>
    <w:link w:val="DateChar"/>
    <w:uiPriority w:val="99"/>
    <w:rsid w:val="00036450"/>
  </w:style>
  <w:style w:type="character" w:customStyle="1" w:styleId="DateChar">
    <w:name w:val="Date Char"/>
    <w:basedOn w:val="DefaultParagraphFont"/>
    <w:link w:val="Date"/>
    <w:uiPriority w:val="99"/>
    <w:rsid w:val="00036450"/>
    <w:rPr>
      <w:sz w:val="18"/>
      <w:szCs w:val="22"/>
    </w:rPr>
  </w:style>
  <w:style w:type="character" w:styleId="Hyperlink">
    <w:name w:val="Hyperlink"/>
    <w:basedOn w:val="DefaultParagraphFont"/>
    <w:uiPriority w:val="99"/>
    <w:unhideWhenUsed/>
    <w:rsid w:val="00C37BA1"/>
    <w:rPr>
      <w:color w:val="DD8047" w:themeColor="accent2"/>
      <w:u w:val="single"/>
    </w:rPr>
  </w:style>
  <w:style w:type="character" w:styleId="UnresolvedMention">
    <w:name w:val="Unresolved Mention"/>
    <w:basedOn w:val="DefaultParagraphFont"/>
    <w:uiPriority w:val="99"/>
    <w:semiHidden/>
    <w:rsid w:val="004813B3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semiHidden/>
    <w:rsid w:val="000C45F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C45FF"/>
    <w:rPr>
      <w:sz w:val="22"/>
      <w:szCs w:val="22"/>
    </w:rPr>
  </w:style>
  <w:style w:type="paragraph" w:styleId="Footer">
    <w:name w:val="footer"/>
    <w:basedOn w:val="Normal"/>
    <w:link w:val="FooterChar"/>
    <w:uiPriority w:val="99"/>
    <w:semiHidden/>
    <w:rsid w:val="000C45F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0C45FF"/>
    <w:rPr>
      <w:sz w:val="22"/>
      <w:szCs w:val="22"/>
    </w:rPr>
  </w:style>
  <w:style w:type="table" w:styleId="TableGrid">
    <w:name w:val="Table Grid"/>
    <w:basedOn w:val="TableNormal"/>
    <w:uiPriority w:val="39"/>
    <w:rsid w:val="001B2A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1B2ABD"/>
    <w:rPr>
      <w:color w:val="808080"/>
    </w:rPr>
  </w:style>
  <w:style w:type="paragraph" w:styleId="Subtitle">
    <w:name w:val="Subtitle"/>
    <w:basedOn w:val="Normal"/>
    <w:next w:val="Normal"/>
    <w:link w:val="SubtitleChar"/>
    <w:uiPriority w:val="11"/>
    <w:qFormat/>
    <w:rsid w:val="001B2ABD"/>
    <w:rPr>
      <w:color w:val="000000" w:themeColor="text1"/>
      <w:spacing w:val="19"/>
      <w:w w:val="86"/>
      <w:sz w:val="32"/>
      <w:szCs w:val="28"/>
      <w:fitText w:val="2160" w:id="1744560130"/>
    </w:rPr>
  </w:style>
  <w:style w:type="character" w:customStyle="1" w:styleId="SubtitleChar">
    <w:name w:val="Subtitle Char"/>
    <w:basedOn w:val="DefaultParagraphFont"/>
    <w:link w:val="Subtitle"/>
    <w:uiPriority w:val="11"/>
    <w:rsid w:val="001B2ABD"/>
    <w:rPr>
      <w:color w:val="000000" w:themeColor="text1"/>
      <w:spacing w:val="19"/>
      <w:w w:val="86"/>
      <w:sz w:val="32"/>
      <w:szCs w:val="28"/>
      <w:fitText w:val="2160" w:id="1744560130"/>
    </w:rPr>
  </w:style>
  <w:style w:type="character" w:customStyle="1" w:styleId="Heading3Char">
    <w:name w:val="Heading 3 Char"/>
    <w:basedOn w:val="DefaultParagraphFont"/>
    <w:link w:val="Heading3"/>
    <w:uiPriority w:val="9"/>
    <w:rsid w:val="00D5459D"/>
    <w:rPr>
      <w:rFonts w:asciiTheme="majorHAnsi" w:eastAsiaTheme="majorEastAsia" w:hAnsiTheme="majorHAnsi" w:cstheme="majorBidi"/>
      <w:b/>
      <w:caps/>
      <w:color w:val="548AB7" w:themeColor="accent1" w:themeShade="BF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chart" Target="charts/chart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glossaryDocument" Target="glossary/document.xml"/><Relationship Id="rId10" Type="http://schemas.openxmlformats.org/officeDocument/2006/relationships/image" Target="media/image1.jp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sv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mell\AppData\Local\Microsoft\Office\16.0\DTS\en-GB%7b7903C7EE-0F27-4D50-9827-6173DFA4D379%7d\%7bE0ECC65E-E5BF-46CA-8E8E-57832597D69D%7dtf00546271_win32.dotx" TargetMode="Externa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6925087710892123"/>
          <c:y val="0"/>
          <c:w val="0.80138048159801523"/>
          <c:h val="0.97755511811023621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Series 1</c:v>
                </c:pt>
              </c:strCache>
            </c:strRef>
          </c:tx>
          <c:spPr>
            <a:solidFill>
              <a:schemeClr val="accent1">
                <a:lumMod val="75000"/>
              </a:schemeClr>
            </a:solidFill>
            <a:ln>
              <a:noFill/>
            </a:ln>
            <a:effectLst/>
          </c:spPr>
          <c:invertIfNegative val="0"/>
          <c:dLbls>
            <c:numFmt formatCode="0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eparator>, </c:separator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Sheet1!$A$2:$A$6</c:f>
              <c:strCache>
                <c:ptCount val="5"/>
                <c:pt idx="0">
                  <c:v>Sculpting in Maya </c:v>
                </c:pt>
                <c:pt idx="1">
                  <c:v>Video Editing In Premiere</c:v>
                </c:pt>
                <c:pt idx="2">
                  <c:v>Modelling in Maya</c:v>
                </c:pt>
                <c:pt idx="3">
                  <c:v>Rigging in Maya</c:v>
                </c:pt>
                <c:pt idx="4">
                  <c:v>Animating in Maya</c:v>
                </c:pt>
              </c:strCache>
            </c:strRef>
          </c:cat>
          <c:val>
            <c:numRef>
              <c:f>Sheet1!$B$2:$B$6</c:f>
              <c:numCache>
                <c:formatCode>General</c:formatCode>
                <c:ptCount val="5"/>
                <c:pt idx="0">
                  <c:v>0.5</c:v>
                </c:pt>
                <c:pt idx="1">
                  <c:v>0.65</c:v>
                </c:pt>
                <c:pt idx="2">
                  <c:v>0.55000000000000004</c:v>
                </c:pt>
                <c:pt idx="3">
                  <c:v>0.6</c:v>
                </c:pt>
                <c:pt idx="4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5CC-44A2-8B79-365C2E919E6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8"/>
        <c:overlap val="60"/>
        <c:axId val="510443647"/>
        <c:axId val="510551375"/>
      </c:barChart>
      <c:catAx>
        <c:axId val="510443647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noFill/>
            <a:round/>
            <a:headEnd type="none" w="sm" len="sm"/>
            <a:tailEnd type="none" w="sm" len="sm"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10551375"/>
        <c:crosses val="autoZero"/>
        <c:auto val="1"/>
        <c:lblAlgn val="ctr"/>
        <c:lblOffset val="100"/>
        <c:noMultiLvlLbl val="0"/>
      </c:catAx>
      <c:valAx>
        <c:axId val="510551375"/>
        <c:scaling>
          <c:orientation val="minMax"/>
          <c:max val="1"/>
        </c:scaling>
        <c:delete val="1"/>
        <c:axPos val="b"/>
        <c:numFmt formatCode="0.00%" sourceLinked="0"/>
        <c:majorTickMark val="none"/>
        <c:minorTickMark val="none"/>
        <c:tickLblPos val="nextTo"/>
        <c:crossAx val="510443647"/>
        <c:crosses val="autoZero"/>
        <c:crossBetween val="between"/>
        <c:majorUnit val="0.25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305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  <a:headEnd type="none" w="sm" len="sm"/>
        <a:tailEnd type="none" w="sm" len="sm"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bg1"/>
    </cs:fontRef>
    <cs:spPr>
      <a:solidFill>
        <a:schemeClr val="tx1">
          <a:lumMod val="50000"/>
          <a:lumOff val="50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>
          <a:alpha val="70000"/>
        </a:schemeClr>
      </a:solidFill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>
          <a:alpha val="70000"/>
        </a:schemeClr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gradFill>
        <a:gsLst>
          <a:gs pos="0">
            <a:schemeClr val="phClr"/>
          </a:gs>
          <a:gs pos="46000">
            <a:schemeClr val="phClr"/>
          </a:gs>
          <a:gs pos="100000">
            <a:schemeClr val="phClr">
              <a:lumMod val="20000"/>
              <a:lumOff val="80000"/>
              <a:alpha val="0"/>
            </a:schemeClr>
          </a:gs>
        </a:gsLst>
        <a:path path="circle">
          <a:fillToRect l="50000" t="-80000" r="50000" b="180000"/>
        </a:path>
      </a:gradFill>
      <a:ln w="9525" cap="flat" cmpd="sng" algn="ctr">
        <a:solidFill>
          <a:schemeClr val="phClr">
            <a:shade val="95000"/>
          </a:schemeClr>
        </a:solidFill>
        <a:round/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0">
              <a:schemeClr val="tx1">
                <a:lumMod val="5000"/>
                <a:lumOff val="95000"/>
              </a:schemeClr>
            </a:gs>
            <a:gs pos="100000">
              <a:schemeClr val="tx1">
                <a:lumMod val="15000"/>
                <a:lumOff val="85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0">
              <a:schemeClr val="tx1">
                <a:lumMod val="5000"/>
                <a:lumOff val="95000"/>
              </a:schemeClr>
            </a:gs>
            <a:gs pos="100000">
              <a:schemeClr val="tx1">
                <a:lumMod val="15000"/>
                <a:lumOff val="85000"/>
              </a:schemeClr>
            </a:gs>
          </a:gsLst>
          <a:lin ang="5400000" scaled="0"/>
        </a:gra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  <a:headEnd type="none" w="sm" len="sm"/>
        <a:tailEnd type="none" w="sm" len="sm"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800" b="1" kern="1200" cap="all" spc="5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923F22AC34C34E9CB3D003D09EDA9A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A65560-E747-4F81-A001-DDE78DEFA3E6}"/>
      </w:docPartPr>
      <w:docPartBody>
        <w:p w:rsidR="003101FF" w:rsidRDefault="003101FF">
          <w:pPr>
            <w:pStyle w:val="923F22AC34C34E9CB3D003D09EDA9AAD"/>
          </w:pPr>
          <w:r w:rsidRPr="00DA230E">
            <w:rPr>
              <w:lang w:bidi="en-GB"/>
            </w:rPr>
            <w:t>CONTACT</w:t>
          </w:r>
        </w:p>
      </w:docPartBody>
    </w:docPart>
    <w:docPart>
      <w:docPartPr>
        <w:name w:val="358CCB6C63874C3D8FDC58346E81B1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D29099-5160-4F6B-870A-8F2CAD116F05}"/>
      </w:docPartPr>
      <w:docPartBody>
        <w:p w:rsidR="003101FF" w:rsidRDefault="003101FF">
          <w:pPr>
            <w:pStyle w:val="358CCB6C63874C3D8FDC58346E81B1E0"/>
          </w:pPr>
          <w:r w:rsidRPr="00DA230E">
            <w:rPr>
              <w:lang w:bidi="en-GB"/>
            </w:rPr>
            <w:t>WEBSITE:</w:t>
          </w:r>
        </w:p>
      </w:docPartBody>
    </w:docPart>
    <w:docPart>
      <w:docPartPr>
        <w:name w:val="6975D2D7A20F4CB88E1D6D2F662EB3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DFB9A1C-F684-4F4E-BD14-15019B27B436}"/>
      </w:docPartPr>
      <w:docPartBody>
        <w:p w:rsidR="003101FF" w:rsidRDefault="003101FF">
          <w:pPr>
            <w:pStyle w:val="6975D2D7A20F4CB88E1D6D2F662EB33C"/>
          </w:pPr>
          <w:r w:rsidRPr="00DA230E">
            <w:rPr>
              <w:lang w:bidi="en-GB"/>
            </w:rPr>
            <w:t>EMAIL ADDRESS:</w:t>
          </w:r>
        </w:p>
      </w:docPartBody>
    </w:docPart>
    <w:docPart>
      <w:docPartPr>
        <w:name w:val="6F388857A0BC47C088B50752BB0BB8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7260A7-4CAF-4BFD-8520-2C95FA5160F5}"/>
      </w:docPartPr>
      <w:docPartBody>
        <w:p w:rsidR="003101FF" w:rsidRDefault="003101FF">
          <w:pPr>
            <w:pStyle w:val="6F388857A0BC47C088B50752BB0BB8D1"/>
          </w:pPr>
          <w:r w:rsidRPr="00DA230E">
            <w:rPr>
              <w:lang w:bidi="en-GB"/>
            </w:rPr>
            <w:t>HOBBIES</w:t>
          </w:r>
        </w:p>
      </w:docPartBody>
    </w:docPart>
    <w:docPart>
      <w:docPartPr>
        <w:name w:val="97DF62694453492E95FCFDBA7CB1CB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047E36E-F088-4F9C-BEB4-EFCE416D30F0}"/>
      </w:docPartPr>
      <w:docPartBody>
        <w:p w:rsidR="003101FF" w:rsidRDefault="003101FF">
          <w:pPr>
            <w:pStyle w:val="97DF62694453492E95FCFDBA7CB1CBD9"/>
          </w:pPr>
          <w:r w:rsidRPr="00DA230E">
            <w:rPr>
              <w:lang w:bidi="en-GB"/>
            </w:rPr>
            <w:t>EDUCATION</w:t>
          </w:r>
        </w:p>
      </w:docPartBody>
    </w:docPart>
    <w:docPart>
      <w:docPartPr>
        <w:name w:val="7813D09BACC94B74A69F2E987EA94B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4AE609-1051-45EC-9300-070D5302273A}"/>
      </w:docPartPr>
      <w:docPartBody>
        <w:p w:rsidR="003101FF" w:rsidRDefault="003101FF">
          <w:pPr>
            <w:pStyle w:val="7813D09BACC94B74A69F2E987EA94B61"/>
          </w:pPr>
          <w:r w:rsidRPr="00DA230E">
            <w:rPr>
              <w:lang w:bidi="en-GB"/>
            </w:rPr>
            <w:t>WORK EXPERIENCE</w:t>
          </w:r>
        </w:p>
      </w:docPartBody>
    </w:docPart>
    <w:docPart>
      <w:docPartPr>
        <w:name w:val="97C39A8BDFBB4FD88601DC51C7B80B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892AD9-AB21-4658-9FC2-2FAE5CC932CA}"/>
      </w:docPartPr>
      <w:docPartBody>
        <w:p w:rsidR="003101FF" w:rsidRDefault="003101FF">
          <w:pPr>
            <w:pStyle w:val="97C39A8BDFBB4FD88601DC51C7B80B91"/>
          </w:pPr>
          <w:r w:rsidRPr="00DA230E">
            <w:rPr>
              <w:rStyle w:val="Heading2Char"/>
              <w:lang w:bidi="en-GB"/>
            </w:rPr>
            <w:t>SKILLS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eiryo">
    <w:altName w:val="メイリオ"/>
    <w:charset w:val="80"/>
    <w:family w:val="swiss"/>
    <w:pitch w:val="variable"/>
    <w:sig w:usb0="E00002FF" w:usb1="6AC7FFFF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01FF"/>
    <w:rsid w:val="003101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GB" w:eastAsia="en-GB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qFormat/>
    <w:pPr>
      <w:keepNext/>
      <w:keepLines/>
      <w:pBdr>
        <w:bottom w:val="single" w:sz="8" w:space="1" w:color="4472C4" w:themeColor="accent1"/>
      </w:pBdr>
      <w:spacing w:before="240" w:after="120" w:line="240" w:lineRule="auto"/>
      <w:outlineLvl w:val="1"/>
    </w:pPr>
    <w:rPr>
      <w:rFonts w:asciiTheme="majorHAnsi" w:eastAsiaTheme="majorEastAsia" w:hAnsiTheme="majorHAnsi" w:cstheme="majorBidi"/>
      <w:b/>
      <w:bCs/>
      <w:caps/>
      <w:kern w:val="0"/>
      <w:szCs w:val="26"/>
      <w:lang w:val="en-US" w:eastAsia="ja-JP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923F22AC34C34E9CB3D003D09EDA9AAD">
    <w:name w:val="923F22AC34C34E9CB3D003D09EDA9AAD"/>
  </w:style>
  <w:style w:type="paragraph" w:customStyle="1" w:styleId="D43C6AF537AD4914B03608A5DB24C9D3">
    <w:name w:val="D43C6AF537AD4914B03608A5DB24C9D3"/>
  </w:style>
  <w:style w:type="paragraph" w:customStyle="1" w:styleId="358CCB6C63874C3D8FDC58346E81B1E0">
    <w:name w:val="358CCB6C63874C3D8FDC58346E81B1E0"/>
  </w:style>
  <w:style w:type="paragraph" w:customStyle="1" w:styleId="6975D2D7A20F4CB88E1D6D2F662EB33C">
    <w:name w:val="6975D2D7A20F4CB88E1D6D2F662EB33C"/>
  </w:style>
  <w:style w:type="character" w:styleId="Hyperlink">
    <w:name w:val="Hyperlink"/>
    <w:basedOn w:val="DefaultParagraphFont"/>
    <w:uiPriority w:val="99"/>
    <w:unhideWhenUsed/>
    <w:rPr>
      <w:color w:val="ED7D31" w:themeColor="accent2"/>
      <w:u w:val="single"/>
    </w:rPr>
  </w:style>
  <w:style w:type="paragraph" w:customStyle="1" w:styleId="6F388857A0BC47C088B50752BB0BB8D1">
    <w:name w:val="6F388857A0BC47C088B50752BB0BB8D1"/>
  </w:style>
  <w:style w:type="paragraph" w:customStyle="1" w:styleId="97DF62694453492E95FCFDBA7CB1CBD9">
    <w:name w:val="97DF62694453492E95FCFDBA7CB1CBD9"/>
  </w:style>
  <w:style w:type="paragraph" w:customStyle="1" w:styleId="7813D09BACC94B74A69F2E987EA94B61">
    <w:name w:val="7813D09BACC94B74A69F2E987EA94B61"/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b/>
      <w:bCs/>
      <w:caps/>
      <w:kern w:val="0"/>
      <w:szCs w:val="26"/>
      <w:lang w:val="en-US" w:eastAsia="ja-JP"/>
      <w14:ligatures w14:val="none"/>
    </w:rPr>
  </w:style>
  <w:style w:type="paragraph" w:customStyle="1" w:styleId="97C39A8BDFBB4FD88601DC51C7B80B91">
    <w:name w:val="97C39A8BDFBB4FD88601DC51C7B80B9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Median">
      <a:dk1>
        <a:sysClr val="windowText" lastClr="000000"/>
      </a:dk1>
      <a:lt1>
        <a:sysClr val="window" lastClr="FFFFFF"/>
      </a:lt1>
      <a:dk2>
        <a:srgbClr val="775F55"/>
      </a:dk2>
      <a:lt2>
        <a:srgbClr val="EBDDC3"/>
      </a:lt2>
      <a:accent1>
        <a:srgbClr val="94B6D2"/>
      </a:accent1>
      <a:accent2>
        <a:srgbClr val="DD8047"/>
      </a:accent2>
      <a:accent3>
        <a:srgbClr val="A5AB81"/>
      </a:accent3>
      <a:accent4>
        <a:srgbClr val="D8B25C"/>
      </a:accent4>
      <a:accent5>
        <a:srgbClr val="7BA79D"/>
      </a:accent5>
      <a:accent6>
        <a:srgbClr val="968C8C"/>
      </a:accent6>
      <a:hlink>
        <a:srgbClr val="F7B615"/>
      </a:hlink>
      <a:folHlink>
        <a:srgbClr val="704404"/>
      </a:folHlink>
    </a:clrScheme>
    <a:fontScheme name="Century Gothic">
      <a:maj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EAD815F-B2F8-422F-9315-93019FF4975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1F203D5F-FF77-45BF-9727-5429B6F41A7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C06993A-BF58-4B83-9D02-A22431F3C3C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D6B1AB8-2448-4D9C-8CCA-7B93CA8B13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{E0ECC65E-E5BF-46CA-8E8E-57832597D69D}tf00546271_win32</Template>
  <TotalTime>0</TotalTime>
  <Pages>1</Pages>
  <Words>183</Words>
  <Characters>1049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2024-04-10T18:32:00Z</dcterms:created>
  <dcterms:modified xsi:type="dcterms:W3CDTF">2024-04-10T18:32:00Z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